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DF2FC" w14:textId="18672CE4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  <w:bookmarkStart w:id="0" w:name="_Toc431228504"/>
      <w:r>
        <w:rPr>
          <w:rFonts w:cs="Open Sans"/>
          <w:noProof/>
          <w:color w:val="074D89"/>
          <w:lang w:eastAsia="es-E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F891A87" wp14:editId="7983AF79">
                <wp:simplePos x="0" y="0"/>
                <wp:positionH relativeFrom="page">
                  <wp:align>left</wp:align>
                </wp:positionH>
                <wp:positionV relativeFrom="paragraph">
                  <wp:posOffset>-696595</wp:posOffset>
                </wp:positionV>
                <wp:extent cx="7708265" cy="10798810"/>
                <wp:effectExtent l="0" t="0" r="6985" b="254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265" cy="10798810"/>
                          <a:chOff x="0" y="0"/>
                          <a:chExt cx="7708747" cy="10799379"/>
                        </a:xfrm>
                      </wpg:grpSpPr>
                      <wps:wsp>
                        <wps:cNvPr id="10" name="Rectángulo 10"/>
                        <wps:cNvSpPr/>
                        <wps:spPr>
                          <a:xfrm>
                            <a:off x="0" y="0"/>
                            <a:ext cx="7708747" cy="10799379"/>
                          </a:xfrm>
                          <a:prstGeom prst="rect">
                            <a:avLst/>
                          </a:prstGeom>
                          <a:solidFill>
                            <a:srgbClr val="F8C7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Marcador de posición de imagen 3">
                            <a:extLst>
                              <a:ext uri="{FF2B5EF4-FFF2-40B4-BE49-F238E27FC236}">
                                <a16:creationId xmlns:a16="http://schemas.microsoft.com/office/drawing/2014/main" id="{1A6CD391-FADF-A448-9990-D2303AF6662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4" r="26598" b="15322"/>
                          <a:stretch/>
                        </pic:blipFill>
                        <pic:spPr bwMode="auto">
                          <a:xfrm>
                            <a:off x="9524" y="0"/>
                            <a:ext cx="7555865" cy="882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4">
                            <a:extLst>
                              <a:ext uri="{FF2B5EF4-FFF2-40B4-BE49-F238E27FC236}">
                                <a16:creationId xmlns:a16="http://schemas.microsoft.com/office/drawing/2014/main" id="{1D211A9D-728A-FC42-AE62-5EB5B8A1F6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9075" y="9334500"/>
                            <a:ext cx="3270250" cy="760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DE157" id="Grupo 1" o:spid="_x0000_s1026" style="position:absolute;margin-left:0;margin-top:-54.85pt;width:606.95pt;height:850.3pt;z-index:251699200;mso-position-horizontal:left;mso-position-horizontal-relative:page" coordsize="77087,1079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">
                <v:rect id="Rectángulo 10" o:spid="_x0000_s1027" style="position:absolute;width:77087;height:10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" fillcolor="#f8c74b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left:40290;top:93345;width:32703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1DEFBD2C" w14:textId="16271A12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5509565E" w14:textId="73233EA7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49F40A4B" w14:textId="77777777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  <w:bookmarkStart w:id="1" w:name="_GoBack"/>
      <w:bookmarkEnd w:id="1"/>
    </w:p>
    <w:p w14:paraId="376C3BD9" w14:textId="31B87CC3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24E8CAA3" w14:textId="77777777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0929E805" w14:textId="3DBE50E2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269B30AC" w14:textId="4E899B9A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63A90EA9" w14:textId="77777777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29208802" w14:textId="77777777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2458BDB6" w14:textId="66C4FAA4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79867F5C" w14:textId="77777777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63BF5721" w14:textId="77777777" w:rsidR="00D501AC" w:rsidRDefault="00D501AC" w:rsidP="00C971A5">
      <w:pPr>
        <w:pStyle w:val="Cabecera"/>
        <w:rPr>
          <w:rFonts w:cs="Open Sans"/>
          <w:noProof/>
          <w:color w:val="074D89"/>
          <w:lang w:eastAsia="es-ES"/>
        </w:rPr>
      </w:pPr>
    </w:p>
    <w:p w14:paraId="112324B2" w14:textId="1D2B123B" w:rsidR="00A61129" w:rsidRPr="00A007E3" w:rsidRDefault="00B51753" w:rsidP="00C971A5">
      <w:pPr>
        <w:pStyle w:val="Cabecera"/>
        <w:rPr>
          <w:lang w:val="en-US"/>
        </w:rPr>
      </w:pPr>
      <w:r w:rsidRPr="002A39ED">
        <w:rPr>
          <w:rFonts w:cs="Open Sans"/>
          <w:noProof/>
          <w:color w:val="074D89"/>
          <w:lang w:eastAsia="es-ES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D53B5A8" wp14:editId="2E9FB30A">
                <wp:simplePos x="0" y="0"/>
                <wp:positionH relativeFrom="page">
                  <wp:posOffset>189865</wp:posOffset>
                </wp:positionH>
                <wp:positionV relativeFrom="bottomMargin">
                  <wp:posOffset>-504190</wp:posOffset>
                </wp:positionV>
                <wp:extent cx="3419475" cy="552450"/>
                <wp:effectExtent l="0" t="0" r="0" b="0"/>
                <wp:wrapThrough wrapText="bothSides">
                  <wp:wrapPolygon edited="0">
                    <wp:start x="361" y="0"/>
                    <wp:lineTo x="361" y="20855"/>
                    <wp:lineTo x="21179" y="20855"/>
                    <wp:lineTo x="21179" y="0"/>
                    <wp:lineTo x="361" y="0"/>
                  </wp:wrapPolygon>
                </wp:wrapThrough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9A9E8" w14:textId="2D7B1D22" w:rsidR="00F76D9B" w:rsidRDefault="00B51753" w:rsidP="00F76D9B">
                            <w:pPr>
                              <w:pStyle w:val="UF-Portada"/>
                              <w:rPr>
                                <w:rFonts w:ascii="Calibri" w:hAnsi="Calibri" w:cs="Calibri"/>
                                <w:i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Cs/>
                                <w:sz w:val="56"/>
                                <w:szCs w:val="56"/>
                              </w:rPr>
                              <w:t>ENGLISH | WRITING 1</w:t>
                            </w:r>
                          </w:p>
                          <w:p w14:paraId="6575DB7A" w14:textId="77777777" w:rsidR="00F76D9B" w:rsidRPr="00F76D9B" w:rsidRDefault="00F76D9B" w:rsidP="00F76D9B">
                            <w:pPr>
                              <w:pStyle w:val="UF-Portada"/>
                              <w:rPr>
                                <w:rFonts w:ascii="Calibri" w:hAnsi="Calibri" w:cs="Calibri"/>
                                <w:iCs/>
                                <w:sz w:val="56"/>
                                <w:szCs w:val="56"/>
                              </w:rPr>
                            </w:pPr>
                          </w:p>
                          <w:p w14:paraId="15CBC6FA" w14:textId="77777777" w:rsidR="006F6023" w:rsidRDefault="006F6023"/>
                          <w:p w14:paraId="66D6E9AC" w14:textId="35E9F3A2" w:rsidR="000B20D1" w:rsidRPr="002A39ED" w:rsidRDefault="000B20D1" w:rsidP="00B12954">
                            <w:pPr>
                              <w:pStyle w:val="UF-Portada"/>
                              <w:rPr>
                                <w:rFonts w:cs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3B5A8" id="_x0000_t202" coordsize="21600,21600" o:spt="202" path="m,l,21600r21600,l21600,xe">
                <v:stroke joinstyle="miter"/>
                <v:path gradientshapeok="t" o:connecttype="rect"/>
              </v:shapetype>
              <v:shape id="Cuadro de texto 50" o:spid="_x0000_s1026" type="#_x0000_t202" style="position:absolute;margin-left:14.95pt;margin-top:-39.7pt;width:269.25pt;height:43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" filled="f" stroked="f" strokeweight=".5pt">
                <v:textbox>
                  <w:txbxContent>
                    <w:p w14:paraId="4089A9E8" w14:textId="2D7B1D22" w:rsidR="00F76D9B" w:rsidRDefault="00B51753" w:rsidP="00F76D9B">
                      <w:pPr>
                        <w:pStyle w:val="UF-Portada"/>
                        <w:rPr>
                          <w:rFonts w:ascii="Calibri" w:hAnsi="Calibri" w:cs="Calibri"/>
                          <w:iCs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 w:cs="Calibri"/>
                          <w:iCs/>
                          <w:sz w:val="56"/>
                          <w:szCs w:val="56"/>
                        </w:rPr>
                        <w:t>ENGLISH | WRITING 1</w:t>
                      </w:r>
                    </w:p>
                    <w:p w14:paraId="6575DB7A" w14:textId="77777777" w:rsidR="00F76D9B" w:rsidRPr="00F76D9B" w:rsidRDefault="00F76D9B" w:rsidP="00F76D9B">
                      <w:pPr>
                        <w:pStyle w:val="UF-Portada"/>
                        <w:rPr>
                          <w:rFonts w:ascii="Calibri" w:hAnsi="Calibri" w:cs="Calibri"/>
                          <w:iCs/>
                          <w:sz w:val="56"/>
                          <w:szCs w:val="56"/>
                        </w:rPr>
                      </w:pPr>
                    </w:p>
                    <w:p w14:paraId="15CBC6FA" w14:textId="77777777" w:rsidR="006F6023" w:rsidRDefault="006F6023"/>
                    <w:p w14:paraId="66D6E9AC" w14:textId="35E9F3A2" w:rsidR="000B20D1" w:rsidRPr="002A39ED" w:rsidRDefault="000B20D1" w:rsidP="00B12954">
                      <w:pPr>
                        <w:pStyle w:val="UF-Portada"/>
                        <w:rPr>
                          <w:rFonts w:cs="Open Sans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BA65C5" w:rsidRPr="00A007E3">
        <w:rPr>
          <w:lang w:val="en-US"/>
        </w:rPr>
        <w:softHyphen/>
      </w:r>
      <w:sdt>
        <w:sdtPr>
          <w:id w:val="-151293417"/>
          <w:docPartObj>
            <w:docPartGallery w:val="Cover Pages"/>
            <w:docPartUnique/>
          </w:docPartObj>
        </w:sdtPr>
        <w:sdtEndPr/>
        <w:sdtContent>
          <w:r w:rsidR="0093210E" w:rsidRPr="00A007E3">
            <w:rPr>
              <w:noProof/>
              <w:color w:val="074D89"/>
              <w:lang w:val="en-US" w:eastAsia="es-ES_tradnl"/>
            </w:rPr>
            <w:softHyphen/>
          </w:r>
        </w:sdtContent>
      </w:sdt>
    </w:p>
    <w:p w14:paraId="29F16BA9" w14:textId="77777777" w:rsidR="00D70AA1" w:rsidRDefault="00D70AA1" w:rsidP="00E3128A">
      <w:pPr>
        <w:pStyle w:val="NormalWeb"/>
        <w:spacing w:before="180" w:beforeAutospacing="0" w:after="180" w:afterAutospacing="0"/>
        <w:rPr>
          <w:rFonts w:ascii="Calibri" w:eastAsiaTheme="minorHAnsi" w:hAnsi="Calibri" w:cs="Calibri"/>
          <w:sz w:val="32"/>
          <w:szCs w:val="32"/>
          <w:lang w:val="en-US" w:eastAsia="en-US"/>
        </w:rPr>
      </w:pPr>
      <w:bookmarkStart w:id="2" w:name="_Hlk36030253"/>
      <w:bookmarkEnd w:id="0"/>
    </w:p>
    <w:p w14:paraId="49EEF42A" w14:textId="1E61385B" w:rsidR="00B51753" w:rsidRPr="00B51753" w:rsidRDefault="00B51753" w:rsidP="00B51753">
      <w:pPr>
        <w:jc w:val="center"/>
        <w:rPr>
          <w:b/>
          <w:bCs/>
          <w:color w:val="F6C64C"/>
          <w:sz w:val="28"/>
          <w:szCs w:val="28"/>
          <w:lang w:val="en-US"/>
        </w:rPr>
      </w:pPr>
      <w:r w:rsidRPr="00B51753">
        <w:rPr>
          <w:b/>
          <w:bCs/>
          <w:color w:val="F6C64C"/>
          <w:sz w:val="44"/>
          <w:szCs w:val="44"/>
          <w:lang w:val="en-US"/>
        </w:rPr>
        <w:lastRenderedPageBreak/>
        <w:t>HOW CAN ADULTS INFLUENCE YOUNGER PEOPLE BEHAVE?</w:t>
      </w:r>
      <w:r w:rsidRPr="00B51753">
        <w:rPr>
          <w:rFonts w:cs="Open Sans"/>
          <w:b/>
          <w:bCs/>
          <w:sz w:val="20"/>
          <w:szCs w:val="20"/>
          <w:lang w:val="en-US"/>
        </w:rPr>
        <w:tab/>
      </w:r>
      <w:r>
        <w:rPr>
          <w:rFonts w:cs="Open Sans"/>
          <w:b/>
          <w:bCs/>
          <w:lang w:val="en-US"/>
        </w:rPr>
        <w:tab/>
      </w:r>
    </w:p>
    <w:p w14:paraId="1B21EE1D" w14:textId="48A25F30" w:rsidR="00077347" w:rsidRDefault="00D70AA1" w:rsidP="00D70AA1">
      <w:pPr>
        <w:pStyle w:val="Cabecera"/>
        <w:rPr>
          <w:rFonts w:cs="Open Sans"/>
          <w:b/>
          <w:bCs/>
          <w:color w:val="auto"/>
          <w:sz w:val="22"/>
          <w:szCs w:val="22"/>
          <w:lang w:val="en-US"/>
        </w:rPr>
      </w:pPr>
      <w:r w:rsidRPr="00D70AA1">
        <w:rPr>
          <w:rFonts w:cs="Open Sans"/>
          <w:b/>
          <w:bCs/>
          <w:color w:val="auto"/>
          <w:sz w:val="22"/>
          <w:szCs w:val="22"/>
          <w:lang w:val="en-US"/>
        </w:rPr>
        <w:t xml:space="preserve">Write a </w:t>
      </w:r>
      <w:r w:rsidR="00B51753">
        <w:rPr>
          <w:rFonts w:cs="Open Sans"/>
          <w:b/>
          <w:bCs/>
          <w:color w:val="auto"/>
          <w:sz w:val="22"/>
          <w:szCs w:val="22"/>
          <w:lang w:val="en-US"/>
        </w:rPr>
        <w:t>composition</w:t>
      </w:r>
      <w:r w:rsidRPr="00D70AA1">
        <w:rPr>
          <w:rFonts w:cs="Open Sans"/>
          <w:b/>
          <w:bCs/>
          <w:color w:val="auto"/>
          <w:sz w:val="22"/>
          <w:szCs w:val="22"/>
          <w:lang w:val="en-US"/>
        </w:rPr>
        <w:t xml:space="preserve"> </w:t>
      </w:r>
      <w:r w:rsidR="00B51753">
        <w:rPr>
          <w:rFonts w:cs="Open Sans"/>
          <w:b/>
          <w:bCs/>
          <w:color w:val="auto"/>
          <w:sz w:val="22"/>
          <w:szCs w:val="22"/>
          <w:lang w:val="en-US"/>
        </w:rPr>
        <w:t>answering the previous question</w:t>
      </w:r>
      <w:r w:rsidRPr="00D70AA1">
        <w:rPr>
          <w:rFonts w:cs="Open Sans"/>
          <w:b/>
          <w:bCs/>
          <w:color w:val="auto"/>
          <w:sz w:val="22"/>
          <w:szCs w:val="22"/>
          <w:lang w:val="en-US"/>
        </w:rPr>
        <w:t>, using your own words</w:t>
      </w:r>
      <w:r w:rsidR="00077347">
        <w:rPr>
          <w:rFonts w:cs="Open Sans"/>
          <w:b/>
          <w:bCs/>
          <w:color w:val="auto"/>
          <w:sz w:val="22"/>
          <w:szCs w:val="22"/>
          <w:lang w:val="en-US"/>
        </w:rPr>
        <w:t>.</w:t>
      </w:r>
      <w:r w:rsidRPr="00D70AA1">
        <w:rPr>
          <w:rFonts w:cs="Open Sans"/>
          <w:b/>
          <w:bCs/>
          <w:color w:val="auto"/>
          <w:sz w:val="22"/>
          <w:szCs w:val="22"/>
          <w:lang w:val="en-US"/>
        </w:rPr>
        <w:t xml:space="preserve"> </w:t>
      </w:r>
    </w:p>
    <w:p w14:paraId="6B59665C" w14:textId="2C4097D9" w:rsidR="00D70AA1" w:rsidRPr="00077347" w:rsidRDefault="00077347" w:rsidP="00D70AA1">
      <w:pPr>
        <w:pStyle w:val="Cabecera"/>
        <w:rPr>
          <w:rFonts w:cs="Open Sans"/>
          <w:color w:val="auto"/>
          <w:sz w:val="22"/>
          <w:szCs w:val="22"/>
          <w:u w:val="single"/>
          <w:lang w:val="en-US"/>
        </w:rPr>
      </w:pPr>
      <w:r w:rsidRPr="00077347">
        <w:rPr>
          <w:rFonts w:cs="Open Sans"/>
          <w:color w:val="auto"/>
          <w:sz w:val="22"/>
          <w:szCs w:val="22"/>
          <w:u w:val="single"/>
          <w:lang w:val="en-US"/>
        </w:rPr>
        <w:t>WORDS (</w:t>
      </w:r>
      <w:r w:rsidR="00D70AA1" w:rsidRPr="00077347">
        <w:rPr>
          <w:rFonts w:cs="Open Sans"/>
          <w:color w:val="auto"/>
          <w:sz w:val="22"/>
          <w:szCs w:val="22"/>
          <w:u w:val="single"/>
          <w:lang w:val="en-US"/>
        </w:rPr>
        <w:t>m</w:t>
      </w:r>
      <w:r w:rsidRPr="00077347">
        <w:rPr>
          <w:rFonts w:cs="Open Sans"/>
          <w:color w:val="auto"/>
          <w:sz w:val="22"/>
          <w:szCs w:val="22"/>
          <w:u w:val="single"/>
          <w:lang w:val="en-US"/>
        </w:rPr>
        <w:t>in. 200 – max. 2</w:t>
      </w:r>
      <w:r w:rsidR="00D70AA1" w:rsidRPr="00077347">
        <w:rPr>
          <w:rFonts w:cs="Open Sans"/>
          <w:color w:val="auto"/>
          <w:sz w:val="22"/>
          <w:szCs w:val="22"/>
          <w:u w:val="single"/>
          <w:lang w:val="en-US"/>
        </w:rPr>
        <w:t>50)</w:t>
      </w:r>
    </w:p>
    <w:p w14:paraId="42D1FB4B" w14:textId="77777777" w:rsidR="00B52AED" w:rsidRPr="00077347" w:rsidRDefault="00B52AED" w:rsidP="00921542">
      <w:pPr>
        <w:pStyle w:val="Cabecera"/>
        <w:rPr>
          <w:rFonts w:cs="Open Sans"/>
          <w:color w:val="auto"/>
          <w:sz w:val="24"/>
          <w:szCs w:val="24"/>
          <w:lang w:val="en-GB"/>
        </w:rPr>
      </w:pPr>
    </w:p>
    <w:p w14:paraId="117803C9" w14:textId="6AF4DE36" w:rsidR="00F76D9B" w:rsidRPr="00077347" w:rsidRDefault="00F76D9B" w:rsidP="00921542">
      <w:pPr>
        <w:pStyle w:val="Cabecera"/>
        <w:rPr>
          <w:rFonts w:cs="Open Sans"/>
          <w:color w:val="auto"/>
          <w:sz w:val="24"/>
          <w:szCs w:val="24"/>
          <w:lang w:val="en-US"/>
        </w:rPr>
      </w:pPr>
    </w:p>
    <w:p w14:paraId="4EFDB68D" w14:textId="062670F8" w:rsidR="00906D11" w:rsidRPr="00077347" w:rsidRDefault="00906D11" w:rsidP="00921542">
      <w:pPr>
        <w:pStyle w:val="Cabecera"/>
        <w:rPr>
          <w:rFonts w:cs="Open Sans"/>
          <w:color w:val="auto"/>
          <w:sz w:val="24"/>
          <w:szCs w:val="24"/>
          <w:lang w:val="en-US"/>
        </w:rPr>
      </w:pPr>
    </w:p>
    <w:p w14:paraId="0BC88A80" w14:textId="27761104" w:rsidR="00906D11" w:rsidRPr="00077347" w:rsidRDefault="00906D11" w:rsidP="00921542">
      <w:pPr>
        <w:pStyle w:val="Cabecera"/>
        <w:rPr>
          <w:rFonts w:cs="Open Sans"/>
          <w:color w:val="auto"/>
          <w:sz w:val="24"/>
          <w:szCs w:val="24"/>
          <w:lang w:val="en-US"/>
        </w:rPr>
      </w:pPr>
    </w:p>
    <w:p w14:paraId="623D1F0F" w14:textId="5DDD76BD" w:rsidR="00906D11" w:rsidRPr="00077347" w:rsidRDefault="00906D11" w:rsidP="00921542">
      <w:pPr>
        <w:pStyle w:val="Cabecera"/>
        <w:rPr>
          <w:rFonts w:cs="Open Sans"/>
          <w:color w:val="auto"/>
          <w:sz w:val="24"/>
          <w:szCs w:val="24"/>
          <w:lang w:val="en-US"/>
        </w:rPr>
      </w:pPr>
    </w:p>
    <w:p w14:paraId="142106E8" w14:textId="77777777" w:rsidR="00906D11" w:rsidRPr="00077347" w:rsidRDefault="00906D11" w:rsidP="00921542">
      <w:pPr>
        <w:pStyle w:val="Cabecera"/>
        <w:rPr>
          <w:rFonts w:cs="Open Sans"/>
          <w:color w:val="auto"/>
          <w:sz w:val="24"/>
          <w:szCs w:val="24"/>
          <w:lang w:val="en-US"/>
        </w:rPr>
      </w:pPr>
    </w:p>
    <w:bookmarkEnd w:id="2"/>
    <w:p w14:paraId="4131F930" w14:textId="35318C1E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48D92108" w14:textId="4CD50A58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23FAB507" w14:textId="63FF85F6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5CC325F4" w14:textId="4593D795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53C25614" w14:textId="616D2D22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34695276" w14:textId="7C5B0F73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4C6CB5F3" w14:textId="018CF8D5" w:rsidR="00077347" w:rsidRP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1832B6C8" w14:textId="6C9AE15C" w:rsidR="00077347" w:rsidRP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0CC46F70" w14:textId="66F3D1DC" w:rsidR="00077347" w:rsidRP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32C6CB46" w14:textId="30135FBB" w:rsid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724C68EA" w14:textId="7861CCFE" w:rsid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5B02335E" w14:textId="7E798A2A" w:rsid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17B6787A" w14:textId="4E38A6AD" w:rsid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6E5F2A30" w14:textId="53E2707E" w:rsid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310271C2" w14:textId="45D2ED1A" w:rsid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47DEDF2D" w14:textId="4C24AE4B" w:rsid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363F5122" w14:textId="36184FAE" w:rsid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5DB5A73E" w14:textId="1CDDD7FB" w:rsid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05B38597" w14:textId="77777777" w:rsidR="00077347" w:rsidRP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01225EB9" w14:textId="1E989F46" w:rsidR="00077347" w:rsidRP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6022FF85" w14:textId="39B17469" w:rsidR="00077347" w:rsidRP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67CBAF44" w14:textId="0C0FBCB7" w:rsidR="00077347" w:rsidRP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52C7795E" w14:textId="77777777" w:rsidR="00077347" w:rsidRPr="00077347" w:rsidRDefault="00077347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1040E2BE" w14:textId="24475F3A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611D037E" w14:textId="311BE74B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1684FF04" w14:textId="0737FCF8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09F078A2" w14:textId="69509DB7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54BF5E87" w14:textId="77777777" w:rsidR="000C5D82" w:rsidRPr="00077347" w:rsidRDefault="000C5D82" w:rsidP="007815F8">
      <w:pPr>
        <w:rPr>
          <w:rFonts w:cs="Open Sans"/>
          <w:b/>
          <w:bCs/>
          <w:color w:val="F6C64C"/>
          <w:sz w:val="24"/>
          <w:szCs w:val="24"/>
          <w:lang w:val="en-GB"/>
        </w:rPr>
      </w:pPr>
    </w:p>
    <w:p w14:paraId="74504B97" w14:textId="77777777" w:rsidR="005B2C34" w:rsidRPr="00077347" w:rsidRDefault="005B2C34">
      <w:pPr>
        <w:rPr>
          <w:rFonts w:cs="Open Sans"/>
          <w:sz w:val="24"/>
          <w:szCs w:val="24"/>
          <w:lang w:val="en-GB"/>
        </w:rPr>
      </w:pPr>
    </w:p>
    <w:p w14:paraId="285DED20" w14:textId="77777777" w:rsidR="00DE2CC7" w:rsidRPr="00077347" w:rsidRDefault="00DE2CC7" w:rsidP="0002257F">
      <w:pPr>
        <w:rPr>
          <w:rFonts w:cs="Open Sans"/>
          <w:sz w:val="24"/>
          <w:szCs w:val="24"/>
          <w:lang w:val="en-GB"/>
        </w:rPr>
      </w:pPr>
    </w:p>
    <w:p w14:paraId="7A5DA101" w14:textId="74F6AFA0" w:rsidR="005B2C34" w:rsidRPr="00077347" w:rsidRDefault="005B2C34" w:rsidP="0002257F">
      <w:pPr>
        <w:rPr>
          <w:rFonts w:cs="Open Sans"/>
          <w:sz w:val="24"/>
          <w:szCs w:val="24"/>
          <w:lang w:val="en-GB"/>
        </w:rPr>
      </w:pPr>
    </w:p>
    <w:p w14:paraId="36BC8E87" w14:textId="7AB49F31" w:rsidR="005B2C34" w:rsidRPr="00077347" w:rsidRDefault="005B2C34" w:rsidP="0002257F">
      <w:pPr>
        <w:rPr>
          <w:rFonts w:cs="Open Sans"/>
          <w:sz w:val="24"/>
          <w:szCs w:val="24"/>
          <w:lang w:val="en-GB"/>
        </w:rPr>
      </w:pPr>
    </w:p>
    <w:p w14:paraId="7E4C05F2" w14:textId="458D0B87" w:rsidR="005B2C34" w:rsidRPr="00077347" w:rsidRDefault="005B2C34" w:rsidP="0002257F">
      <w:pPr>
        <w:rPr>
          <w:rFonts w:cs="Open Sans"/>
          <w:sz w:val="24"/>
          <w:szCs w:val="24"/>
          <w:lang w:val="en-GB"/>
        </w:rPr>
      </w:pPr>
    </w:p>
    <w:p w14:paraId="4F000233" w14:textId="4E61354B" w:rsidR="005B2C34" w:rsidRPr="00077347" w:rsidRDefault="005B2C34" w:rsidP="0002257F">
      <w:pPr>
        <w:rPr>
          <w:rFonts w:cs="Open Sans"/>
          <w:sz w:val="24"/>
          <w:szCs w:val="24"/>
          <w:lang w:val="en-GB"/>
        </w:rPr>
      </w:pPr>
    </w:p>
    <w:p w14:paraId="02466520" w14:textId="77777777" w:rsidR="005B2C34" w:rsidRPr="00077347" w:rsidRDefault="005B2C34" w:rsidP="0002257F">
      <w:pPr>
        <w:rPr>
          <w:rFonts w:cs="Open Sans"/>
          <w:sz w:val="24"/>
          <w:szCs w:val="24"/>
          <w:lang w:val="en-GB"/>
        </w:rPr>
      </w:pPr>
    </w:p>
    <w:p w14:paraId="1657AAEF" w14:textId="3C455A88" w:rsidR="00DE2CC7" w:rsidRPr="00077347" w:rsidRDefault="00DE2CC7" w:rsidP="0002257F">
      <w:pPr>
        <w:rPr>
          <w:rFonts w:cs="Open Sans"/>
          <w:sz w:val="24"/>
          <w:szCs w:val="24"/>
          <w:lang w:val="en-GB"/>
        </w:rPr>
      </w:pPr>
    </w:p>
    <w:p w14:paraId="4BAEE6BA" w14:textId="0FD646D0" w:rsidR="00DE2CC7" w:rsidRPr="00077347" w:rsidRDefault="00DE2CC7" w:rsidP="0002257F">
      <w:pPr>
        <w:rPr>
          <w:rFonts w:cs="Open Sans"/>
          <w:sz w:val="24"/>
          <w:szCs w:val="24"/>
          <w:lang w:val="en-GB"/>
        </w:rPr>
      </w:pPr>
    </w:p>
    <w:p w14:paraId="2A6759DA" w14:textId="59EED430" w:rsidR="00DE2CC7" w:rsidRPr="00D877F0" w:rsidRDefault="00DE2CC7" w:rsidP="0002257F">
      <w:pPr>
        <w:rPr>
          <w:rFonts w:cs="Open Sans"/>
          <w:lang w:val="en-GB"/>
        </w:rPr>
      </w:pPr>
    </w:p>
    <w:p w14:paraId="3A4F2708" w14:textId="69ED041E" w:rsidR="00DE2CC7" w:rsidRPr="002A39ED" w:rsidRDefault="009C0C6E" w:rsidP="0002257F">
      <w:pPr>
        <w:rPr>
          <w:rFonts w:cs="Open Sans"/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86907" behindDoc="1" locked="0" layoutInCell="1" allowOverlap="1" wp14:anchorId="4DBD9EAA" wp14:editId="0944C755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8686800" cy="11091839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10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2CC7" w:rsidRPr="002A39ED" w:rsidSect="00726128">
      <w:headerReference w:type="default" r:id="rId13"/>
      <w:footerReference w:type="even" r:id="rId14"/>
      <w:footerReference w:type="default" r:id="rId15"/>
      <w:pgSz w:w="11906" w:h="16838"/>
      <w:pgMar w:top="1091" w:right="1274" w:bottom="1134" w:left="1418" w:header="524" w:footer="27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B9387" w14:textId="77777777" w:rsidR="00D21FEE" w:rsidRDefault="00D21FEE" w:rsidP="00A6143F">
      <w:pPr>
        <w:spacing w:after="0" w:line="240" w:lineRule="auto"/>
      </w:pPr>
      <w:r>
        <w:separator/>
      </w:r>
    </w:p>
    <w:p w14:paraId="3A2784F3" w14:textId="77777777" w:rsidR="00D21FEE" w:rsidRDefault="00D21FEE"/>
  </w:endnote>
  <w:endnote w:type="continuationSeparator" w:id="0">
    <w:p w14:paraId="1C30B818" w14:textId="77777777" w:rsidR="00D21FEE" w:rsidRDefault="00D21FEE" w:rsidP="00A6143F">
      <w:pPr>
        <w:spacing w:after="0" w:line="240" w:lineRule="auto"/>
      </w:pPr>
      <w:r>
        <w:continuationSeparator/>
      </w:r>
    </w:p>
    <w:p w14:paraId="14131F8D" w14:textId="77777777" w:rsidR="00D21FEE" w:rsidRDefault="00D21F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84C54933-B7EB-4ED7-8414-66726DA070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038476B9-4AE8-4758-849F-7CF8B02E82B9}"/>
    <w:embedBold r:id="rId3" w:fontKey="{820B4731-63CC-4098-B5FA-30001E0A99B4}"/>
    <w:embedItalic r:id="rId4" w:fontKey="{9FF2CF12-CECB-4D0D-B3AA-515BC955D0A0}"/>
    <w:embedBoldItalic r:id="rId5" w:fontKey="{03DC49F6-7A85-4FB6-BC68-BDB9835F61B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onio">
    <w:altName w:val="Calibri"/>
    <w:charset w:val="00"/>
    <w:family w:val="auto"/>
    <w:pitch w:val="variable"/>
    <w:sig w:usb0="A00000EF" w:usb1="5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6" w:subsetted="1" w:fontKey="{0D0BB5EC-9CC6-4A6E-AE88-5338FBDEB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38863376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2346C63" w14:textId="505E8EEF" w:rsidR="00726128" w:rsidRDefault="00726128" w:rsidP="006A21E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EA16846" w14:textId="77777777" w:rsidR="00726128" w:rsidRDefault="00726128" w:rsidP="006A21E7">
    <w:pPr>
      <w:pStyle w:val="Piedepgina"/>
      <w:ind w:right="360"/>
    </w:pPr>
  </w:p>
  <w:p w14:paraId="44EF668E" w14:textId="77777777" w:rsidR="00906EF9" w:rsidRDefault="00906EF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72EE4" w14:textId="5FC78293" w:rsidR="006A21E7" w:rsidRDefault="002A39ED">
    <w:pPr>
      <w:pStyle w:val="Piedepgina"/>
      <w:jc w:val="right"/>
    </w:pPr>
    <w:r>
      <w:rPr>
        <w:noProof/>
        <w:color w:val="4F81BD" w:themeColor="accent1"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BB4BC7" wp14:editId="7B66799B">
              <wp:simplePos x="0" y="0"/>
              <wp:positionH relativeFrom="column">
                <wp:posOffset>5427345</wp:posOffset>
              </wp:positionH>
              <wp:positionV relativeFrom="paragraph">
                <wp:posOffset>155575</wp:posOffset>
              </wp:positionV>
              <wp:extent cx="923290" cy="2635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329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13CBAB" w14:textId="67524E10" w:rsidR="006A21E7" w:rsidRPr="006A21E7" w:rsidRDefault="006A21E7" w:rsidP="006A21E7">
                          <w:pPr>
                            <w:jc w:val="right"/>
                            <w:rPr>
                              <w:rFonts w:ascii="Open Sans Light" w:hAnsi="Open Sans Light" w:cs="Open Sans Light"/>
                              <w:color w:val="FFFFFF" w:themeColor="background1"/>
                            </w:rPr>
                          </w:pPr>
                          <w:r w:rsidRPr="006A21E7">
                            <w:rPr>
                              <w:rFonts w:ascii="Open Sans Light" w:hAnsi="Open Sans Light" w:cs="Open Sans Light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A21E7">
                            <w:rPr>
                              <w:rFonts w:ascii="Open Sans Light" w:hAnsi="Open Sans Light" w:cs="Open Sans Light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A21E7">
                            <w:rPr>
                              <w:rFonts w:ascii="Open Sans Light" w:hAnsi="Open Sans Light" w:cs="Open Sans Light"/>
                              <w:color w:val="FFFFFF" w:themeColor="background1"/>
                              <w:sz w:val="20"/>
                              <w:szCs w:val="20"/>
                            </w:rPr>
                            <w:instrText>PAGE  \* Arabic</w:instrText>
                          </w:r>
                          <w:r w:rsidRPr="006A21E7">
                            <w:rPr>
                              <w:rFonts w:ascii="Open Sans Light" w:hAnsi="Open Sans Light" w:cs="Open Sans Light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E57B0">
                            <w:rPr>
                              <w:rFonts w:ascii="Open Sans Light" w:hAnsi="Open Sans Light" w:cs="Open Sans Light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6</w:t>
                          </w:r>
                          <w:r w:rsidRPr="006A21E7">
                            <w:rPr>
                              <w:rFonts w:ascii="Open Sans Light" w:hAnsi="Open Sans Light" w:cs="Open Sans Light"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BB4BC7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28" type="#_x0000_t202" style="position:absolute;left:0;text-align:left;margin-left:427.35pt;margin-top:12.25pt;width:72.7pt;height:2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" filled="f" stroked="f" strokeweight=".5pt">
              <v:textbox>
                <w:txbxContent>
                  <w:p w14:paraId="2413CBAB" w14:textId="67524E10" w:rsidR="006A21E7" w:rsidRPr="006A21E7" w:rsidRDefault="006A21E7" w:rsidP="006A21E7">
                    <w:pPr>
                      <w:jc w:val="right"/>
                      <w:rPr>
                        <w:rFonts w:ascii="Open Sans Light" w:hAnsi="Open Sans Light" w:cs="Open Sans Light"/>
                        <w:color w:val="FFFFFF" w:themeColor="background1"/>
                      </w:rPr>
                    </w:pPr>
                    <w:r w:rsidRPr="006A21E7">
                      <w:rPr>
                        <w:rFonts w:ascii="Open Sans Light" w:hAnsi="Open Sans Light" w:cs="Open Sans Light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Pr="006A21E7">
                      <w:rPr>
                        <w:rFonts w:ascii="Open Sans Light" w:hAnsi="Open Sans Light" w:cs="Open Sans Light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6A21E7">
                      <w:rPr>
                        <w:rFonts w:ascii="Open Sans Light" w:hAnsi="Open Sans Light" w:cs="Open Sans Light"/>
                        <w:color w:val="FFFFFF" w:themeColor="background1"/>
                        <w:sz w:val="20"/>
                        <w:szCs w:val="20"/>
                      </w:rPr>
                      <w:instrText>PAGE  \* Arabic</w:instrText>
                    </w:r>
                    <w:r w:rsidRPr="006A21E7">
                      <w:rPr>
                        <w:rFonts w:ascii="Open Sans Light" w:hAnsi="Open Sans Light" w:cs="Open Sans Light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3E57B0">
                      <w:rPr>
                        <w:rFonts w:ascii="Open Sans Light" w:hAnsi="Open Sans Light" w:cs="Open Sans Light"/>
                        <w:noProof/>
                        <w:color w:val="FFFFFF" w:themeColor="background1"/>
                        <w:sz w:val="20"/>
                        <w:szCs w:val="20"/>
                      </w:rPr>
                      <w:t>6</w:t>
                    </w:r>
                    <w:r w:rsidRPr="006A21E7">
                      <w:rPr>
                        <w:rFonts w:ascii="Open Sans Light" w:hAnsi="Open Sans Light" w:cs="Open Sans Light"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A21E7">
      <w:rPr>
        <w:noProof/>
        <w:color w:val="4F81BD" w:themeColor="accent1"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5370C7" wp14:editId="437505A6">
              <wp:simplePos x="0" y="0"/>
              <wp:positionH relativeFrom="column">
                <wp:posOffset>-887730</wp:posOffset>
              </wp:positionH>
              <wp:positionV relativeFrom="paragraph">
                <wp:posOffset>52705</wp:posOffset>
              </wp:positionV>
              <wp:extent cx="7597775" cy="472440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7775" cy="472440"/>
                      </a:xfrm>
                      <a:prstGeom prst="rect">
                        <a:avLst/>
                      </a:prstGeom>
                      <a:solidFill>
                        <a:srgbClr val="F8C7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FA1CEC" id="Rectángulo 11" o:spid="_x0000_s1026" style="position:absolute;margin-left:-69.9pt;margin-top:4.15pt;width:598.25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" fillcolor="#f8c74b" stroked="f" strokeweight="2pt"/>
          </w:pict>
        </mc:Fallback>
      </mc:AlternateContent>
    </w:r>
    <w:r w:rsidRPr="006A21E7">
      <w:rPr>
        <w:noProof/>
        <w:color w:val="4F81BD" w:themeColor="accent1"/>
        <w:sz w:val="20"/>
        <w:szCs w:val="20"/>
        <w:lang w:eastAsia="es-ES"/>
      </w:rPr>
      <w:drawing>
        <wp:anchor distT="0" distB="0" distL="114300" distR="114300" simplePos="0" relativeHeight="251660288" behindDoc="0" locked="0" layoutInCell="1" allowOverlap="1" wp14:anchorId="2F2412DA" wp14:editId="6792F619">
          <wp:simplePos x="0" y="0"/>
          <wp:positionH relativeFrom="column">
            <wp:posOffset>-487045</wp:posOffset>
          </wp:positionH>
          <wp:positionV relativeFrom="paragraph">
            <wp:posOffset>133513</wp:posOffset>
          </wp:positionV>
          <wp:extent cx="213360" cy="309245"/>
          <wp:effectExtent l="0" t="0" r="254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" cy="309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1E7">
      <w:t xml:space="preserve"> </w:t>
    </w:r>
  </w:p>
  <w:p w14:paraId="3BE1FA4A" w14:textId="00318E5F" w:rsidR="001E1420" w:rsidRDefault="006A21E7" w:rsidP="006A21E7">
    <w:pPr>
      <w:pStyle w:val="Piedepgina"/>
      <w:ind w:right="360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84B3B7" wp14:editId="4E2E6F06">
              <wp:simplePos x="0" y="0"/>
              <wp:positionH relativeFrom="column">
                <wp:posOffset>6351270</wp:posOffset>
              </wp:positionH>
              <wp:positionV relativeFrom="paragraph">
                <wp:posOffset>118273</wp:posOffset>
              </wp:positionV>
              <wp:extent cx="354581" cy="0"/>
              <wp:effectExtent l="0" t="0" r="13970" b="12700"/>
              <wp:wrapNone/>
              <wp:docPr id="21" name="Conector rec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54581" cy="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086260" id="Conector recto 21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0.1pt,9.3pt" to="52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" strokecolor="white [321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F6318" w14:textId="77777777" w:rsidR="00D21FEE" w:rsidRDefault="00D21FEE" w:rsidP="00A6143F">
      <w:pPr>
        <w:spacing w:after="0" w:line="240" w:lineRule="auto"/>
      </w:pPr>
      <w:r>
        <w:separator/>
      </w:r>
    </w:p>
    <w:p w14:paraId="1329496B" w14:textId="77777777" w:rsidR="00D21FEE" w:rsidRDefault="00D21FEE"/>
  </w:footnote>
  <w:footnote w:type="continuationSeparator" w:id="0">
    <w:p w14:paraId="34F88E0F" w14:textId="77777777" w:rsidR="00D21FEE" w:rsidRDefault="00D21FEE" w:rsidP="00A6143F">
      <w:pPr>
        <w:spacing w:after="0" w:line="240" w:lineRule="auto"/>
      </w:pPr>
      <w:r>
        <w:continuationSeparator/>
      </w:r>
    </w:p>
    <w:p w14:paraId="3E6E9C68" w14:textId="77777777" w:rsidR="00D21FEE" w:rsidRDefault="00D21F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48395" w14:textId="1042BCF8" w:rsidR="001E1420" w:rsidRPr="00A6143F" w:rsidRDefault="00A331EF" w:rsidP="00A6143F">
    <w:pPr>
      <w:pStyle w:val="Ttulo2"/>
    </w:pPr>
    <w:r>
      <w:rPr>
        <w:noProof/>
        <w:lang w:eastAsia="es-ES"/>
      </w:rPr>
      <w:t xml:space="preserve"> </w:t>
    </w:r>
    <w:r>
      <w:rPr>
        <w:noProof/>
        <w:lang w:eastAsia="es-ES"/>
      </w:rPr>
      <w:tab/>
    </w:r>
  </w:p>
  <w:p w14:paraId="20931195" w14:textId="77777777" w:rsidR="00906EF9" w:rsidRDefault="00906EF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42EDB"/>
    <w:multiLevelType w:val="hybridMultilevel"/>
    <w:tmpl w:val="52A61C32"/>
    <w:lvl w:ilvl="0" w:tplc="505A08AE">
      <w:start w:val="1"/>
      <w:numFmt w:val="bullet"/>
      <w:pStyle w:val="Listas"/>
      <w:lvlText w:val=""/>
      <w:lvlJc w:val="left"/>
      <w:pPr>
        <w:ind w:left="720" w:hanging="360"/>
      </w:pPr>
      <w:rPr>
        <w:rFonts w:ascii="Wingdings" w:hAnsi="Wingdings" w:hint="default"/>
        <w:color w:val="D19A3B"/>
      </w:rPr>
    </w:lvl>
    <w:lvl w:ilvl="1" w:tplc="813446B2">
      <w:start w:val="1"/>
      <w:numFmt w:val="bullet"/>
      <w:pStyle w:val="ListasSegundoNivel"/>
      <w:lvlText w:val=""/>
      <w:lvlJc w:val="left"/>
      <w:pPr>
        <w:ind w:left="1440" w:hanging="360"/>
      </w:pPr>
      <w:rPr>
        <w:rFonts w:ascii="Symbol" w:hAnsi="Symbol" w:hint="default"/>
        <w:color w:val="0B59CD"/>
      </w:rPr>
    </w:lvl>
    <w:lvl w:ilvl="2" w:tplc="26E470AA">
      <w:numFmt w:val="bullet"/>
      <w:pStyle w:val="ListasTercerNivel"/>
      <w:lvlText w:val="-"/>
      <w:lvlJc w:val="left"/>
      <w:pPr>
        <w:ind w:left="2160" w:hanging="360"/>
      </w:pPr>
      <w:rPr>
        <w:rFonts w:ascii="Calibri" w:eastAsia="Times New Roman" w:hAnsi="Calibri" w:cs="Aria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24397"/>
    <w:multiLevelType w:val="hybridMultilevel"/>
    <w:tmpl w:val="55DE7AF6"/>
    <w:lvl w:ilvl="0" w:tplc="AB2C48A6">
      <w:start w:val="1"/>
      <w:numFmt w:val="bullet"/>
      <w:pStyle w:val="pun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97313"/>
    <w:multiLevelType w:val="hybridMultilevel"/>
    <w:tmpl w:val="6E6A3A34"/>
    <w:lvl w:ilvl="0" w:tplc="504260B4">
      <w:start w:val="1"/>
      <w:numFmt w:val="decimal"/>
      <w:lvlText w:val="%1-"/>
      <w:lvlJc w:val="left"/>
      <w:pPr>
        <w:ind w:left="1080" w:hanging="720"/>
      </w:pPr>
      <w:rPr>
        <w:rFonts w:ascii="Calibri" w:hAnsi="Calibri" w:cs="Calibri" w:hint="default"/>
        <w:color w:val="F8C64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hideSpellingErrors/>
  <w:hideGrammaticalErrors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6" w:nlCheck="1" w:checkStyle="0"/>
  <w:activeWritingStyle w:appName="MSWord" w:lang="fr-FR" w:vendorID="64" w:dllVersion="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7F2"/>
    <w:rsid w:val="00000300"/>
    <w:rsid w:val="00005ACA"/>
    <w:rsid w:val="00017917"/>
    <w:rsid w:val="0002257F"/>
    <w:rsid w:val="000533BE"/>
    <w:rsid w:val="000740C5"/>
    <w:rsid w:val="00077347"/>
    <w:rsid w:val="000B0E29"/>
    <w:rsid w:val="000B20D1"/>
    <w:rsid w:val="000B42A7"/>
    <w:rsid w:val="000B4FA1"/>
    <w:rsid w:val="000C5D82"/>
    <w:rsid w:val="000C71CF"/>
    <w:rsid w:val="000F4373"/>
    <w:rsid w:val="00100013"/>
    <w:rsid w:val="00117579"/>
    <w:rsid w:val="001349FD"/>
    <w:rsid w:val="0015496D"/>
    <w:rsid w:val="00170152"/>
    <w:rsid w:val="001754EB"/>
    <w:rsid w:val="001E1420"/>
    <w:rsid w:val="00217658"/>
    <w:rsid w:val="00225F71"/>
    <w:rsid w:val="00235F08"/>
    <w:rsid w:val="00265DEA"/>
    <w:rsid w:val="002967B2"/>
    <w:rsid w:val="002971C9"/>
    <w:rsid w:val="002A39ED"/>
    <w:rsid w:val="002B22E8"/>
    <w:rsid w:val="002B65F7"/>
    <w:rsid w:val="002D453B"/>
    <w:rsid w:val="002E7C6F"/>
    <w:rsid w:val="00320299"/>
    <w:rsid w:val="00342DC8"/>
    <w:rsid w:val="00355E9A"/>
    <w:rsid w:val="00373347"/>
    <w:rsid w:val="00384C43"/>
    <w:rsid w:val="003948D3"/>
    <w:rsid w:val="003B179A"/>
    <w:rsid w:val="003C15E9"/>
    <w:rsid w:val="003C2DA9"/>
    <w:rsid w:val="003C7DEB"/>
    <w:rsid w:val="003D3220"/>
    <w:rsid w:val="003E060B"/>
    <w:rsid w:val="003E57B0"/>
    <w:rsid w:val="003F07F2"/>
    <w:rsid w:val="004003A5"/>
    <w:rsid w:val="004104E8"/>
    <w:rsid w:val="00410F76"/>
    <w:rsid w:val="00411B7A"/>
    <w:rsid w:val="004414ED"/>
    <w:rsid w:val="00467645"/>
    <w:rsid w:val="00475D95"/>
    <w:rsid w:val="004B7638"/>
    <w:rsid w:val="004F3C73"/>
    <w:rsid w:val="005051DD"/>
    <w:rsid w:val="00521652"/>
    <w:rsid w:val="00527558"/>
    <w:rsid w:val="00550186"/>
    <w:rsid w:val="00584067"/>
    <w:rsid w:val="005A23F7"/>
    <w:rsid w:val="005B2C34"/>
    <w:rsid w:val="005B6D94"/>
    <w:rsid w:val="005C4C0E"/>
    <w:rsid w:val="005D15B4"/>
    <w:rsid w:val="005D5FAF"/>
    <w:rsid w:val="005D691A"/>
    <w:rsid w:val="006305DE"/>
    <w:rsid w:val="006335C3"/>
    <w:rsid w:val="0064102D"/>
    <w:rsid w:val="00660B15"/>
    <w:rsid w:val="00674BDE"/>
    <w:rsid w:val="006A21E7"/>
    <w:rsid w:val="006B0C95"/>
    <w:rsid w:val="006B710A"/>
    <w:rsid w:val="006C4671"/>
    <w:rsid w:val="006C5F54"/>
    <w:rsid w:val="006D3B28"/>
    <w:rsid w:val="006D43A2"/>
    <w:rsid w:val="006D7E8E"/>
    <w:rsid w:val="006F6023"/>
    <w:rsid w:val="006F7A64"/>
    <w:rsid w:val="00706996"/>
    <w:rsid w:val="00714C14"/>
    <w:rsid w:val="00716EC2"/>
    <w:rsid w:val="007207A8"/>
    <w:rsid w:val="00726128"/>
    <w:rsid w:val="00730C62"/>
    <w:rsid w:val="007367C1"/>
    <w:rsid w:val="00745F72"/>
    <w:rsid w:val="007815F8"/>
    <w:rsid w:val="007C48D5"/>
    <w:rsid w:val="008321C8"/>
    <w:rsid w:val="008447CC"/>
    <w:rsid w:val="008465C6"/>
    <w:rsid w:val="008919C3"/>
    <w:rsid w:val="008C6179"/>
    <w:rsid w:val="008C6A6F"/>
    <w:rsid w:val="008D0FD6"/>
    <w:rsid w:val="008E2E97"/>
    <w:rsid w:val="008E5D61"/>
    <w:rsid w:val="00906D11"/>
    <w:rsid w:val="00906EF9"/>
    <w:rsid w:val="00921542"/>
    <w:rsid w:val="0093210E"/>
    <w:rsid w:val="00942FC4"/>
    <w:rsid w:val="00953A03"/>
    <w:rsid w:val="00956E65"/>
    <w:rsid w:val="009603B2"/>
    <w:rsid w:val="0098079C"/>
    <w:rsid w:val="009834D3"/>
    <w:rsid w:val="009C0C6E"/>
    <w:rsid w:val="009C0FC3"/>
    <w:rsid w:val="009C304F"/>
    <w:rsid w:val="009F0767"/>
    <w:rsid w:val="00A007E3"/>
    <w:rsid w:val="00A16BB1"/>
    <w:rsid w:val="00A331EF"/>
    <w:rsid w:val="00A51131"/>
    <w:rsid w:val="00A538FF"/>
    <w:rsid w:val="00A61129"/>
    <w:rsid w:val="00A6143F"/>
    <w:rsid w:val="00A742A4"/>
    <w:rsid w:val="00A75089"/>
    <w:rsid w:val="00A85C5F"/>
    <w:rsid w:val="00A90C54"/>
    <w:rsid w:val="00AB2348"/>
    <w:rsid w:val="00AB4BD3"/>
    <w:rsid w:val="00AC2D60"/>
    <w:rsid w:val="00AF0820"/>
    <w:rsid w:val="00B10158"/>
    <w:rsid w:val="00B12954"/>
    <w:rsid w:val="00B27462"/>
    <w:rsid w:val="00B27D0E"/>
    <w:rsid w:val="00B33D90"/>
    <w:rsid w:val="00B51753"/>
    <w:rsid w:val="00B52AED"/>
    <w:rsid w:val="00B53917"/>
    <w:rsid w:val="00B56C88"/>
    <w:rsid w:val="00B8627F"/>
    <w:rsid w:val="00BA5581"/>
    <w:rsid w:val="00BA65C5"/>
    <w:rsid w:val="00BA6F1D"/>
    <w:rsid w:val="00BC50EC"/>
    <w:rsid w:val="00BD0872"/>
    <w:rsid w:val="00C06BBC"/>
    <w:rsid w:val="00C073AF"/>
    <w:rsid w:val="00C27EBD"/>
    <w:rsid w:val="00C53292"/>
    <w:rsid w:val="00C73748"/>
    <w:rsid w:val="00C77641"/>
    <w:rsid w:val="00C971A5"/>
    <w:rsid w:val="00CB0DDE"/>
    <w:rsid w:val="00D013AD"/>
    <w:rsid w:val="00D14289"/>
    <w:rsid w:val="00D21FEE"/>
    <w:rsid w:val="00D26161"/>
    <w:rsid w:val="00D35562"/>
    <w:rsid w:val="00D501AC"/>
    <w:rsid w:val="00D525EF"/>
    <w:rsid w:val="00D67BD0"/>
    <w:rsid w:val="00D70AA1"/>
    <w:rsid w:val="00D73BF2"/>
    <w:rsid w:val="00D7637B"/>
    <w:rsid w:val="00D877F0"/>
    <w:rsid w:val="00D87D51"/>
    <w:rsid w:val="00D9017C"/>
    <w:rsid w:val="00D919F3"/>
    <w:rsid w:val="00DA03D6"/>
    <w:rsid w:val="00DA7880"/>
    <w:rsid w:val="00DC34A2"/>
    <w:rsid w:val="00DC53F0"/>
    <w:rsid w:val="00DC7F19"/>
    <w:rsid w:val="00DD34CA"/>
    <w:rsid w:val="00DE2CC7"/>
    <w:rsid w:val="00DE4BED"/>
    <w:rsid w:val="00DF2AC1"/>
    <w:rsid w:val="00DF4E3D"/>
    <w:rsid w:val="00DF7C40"/>
    <w:rsid w:val="00E02293"/>
    <w:rsid w:val="00E140EF"/>
    <w:rsid w:val="00E26423"/>
    <w:rsid w:val="00E27329"/>
    <w:rsid w:val="00E3128A"/>
    <w:rsid w:val="00E35F85"/>
    <w:rsid w:val="00E61A69"/>
    <w:rsid w:val="00E7295B"/>
    <w:rsid w:val="00EB0E2C"/>
    <w:rsid w:val="00EC60BD"/>
    <w:rsid w:val="00EE272E"/>
    <w:rsid w:val="00EF659F"/>
    <w:rsid w:val="00F021EE"/>
    <w:rsid w:val="00F16CF4"/>
    <w:rsid w:val="00F2071F"/>
    <w:rsid w:val="00F30DE7"/>
    <w:rsid w:val="00F31A3A"/>
    <w:rsid w:val="00F70975"/>
    <w:rsid w:val="00F73F29"/>
    <w:rsid w:val="00F76D9B"/>
    <w:rsid w:val="00F86223"/>
    <w:rsid w:val="00F86D7D"/>
    <w:rsid w:val="00F87FC7"/>
    <w:rsid w:val="00F90E97"/>
    <w:rsid w:val="00F92667"/>
    <w:rsid w:val="00F95DC2"/>
    <w:rsid w:val="00FA2775"/>
    <w:rsid w:val="00FA3643"/>
    <w:rsid w:val="00FA5F67"/>
    <w:rsid w:val="00FA69FB"/>
    <w:rsid w:val="00FB41D2"/>
    <w:rsid w:val="00FB6979"/>
    <w:rsid w:val="00FD1BFB"/>
    <w:rsid w:val="00FD76ED"/>
    <w:rsid w:val="00FE2B60"/>
    <w:rsid w:val="00FE2DB3"/>
    <w:rsid w:val="00FE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2DD36"/>
  <w15:docId w15:val="{B08398B6-E73A-415E-9535-CDB996D9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9ED"/>
    <w:rPr>
      <w:rFonts w:ascii="Open Sans" w:hAnsi="Open Sans"/>
    </w:rPr>
  </w:style>
  <w:style w:type="paragraph" w:styleId="Ttulo1">
    <w:name w:val="heading 1"/>
    <w:aliases w:val="TituloWBT"/>
    <w:basedOn w:val="Ttulo3"/>
    <w:next w:val="Normal"/>
    <w:link w:val="Ttulo1Car"/>
    <w:uiPriority w:val="9"/>
    <w:qFormat/>
    <w:rsid w:val="00B12954"/>
    <w:pPr>
      <w:spacing w:after="240"/>
      <w:outlineLvl w:val="0"/>
    </w:pPr>
  </w:style>
  <w:style w:type="paragraph" w:styleId="Ttulo2">
    <w:name w:val="heading 2"/>
    <w:aliases w:val="SubtituloWBT"/>
    <w:basedOn w:val="Encabezado"/>
    <w:next w:val="Normal"/>
    <w:link w:val="Ttulo2Car"/>
    <w:uiPriority w:val="9"/>
    <w:unhideWhenUsed/>
    <w:qFormat/>
    <w:rsid w:val="00B12954"/>
    <w:pPr>
      <w:spacing w:after="120"/>
      <w:outlineLvl w:val="1"/>
    </w:pPr>
    <w:rPr>
      <w:color w:val="F8C64B"/>
      <w:sz w:val="28"/>
    </w:rPr>
  </w:style>
  <w:style w:type="paragraph" w:styleId="Ttulo3">
    <w:name w:val="heading 3"/>
    <w:basedOn w:val="Encabezado"/>
    <w:next w:val="Normal"/>
    <w:link w:val="Ttulo3Car"/>
    <w:uiPriority w:val="9"/>
    <w:unhideWhenUsed/>
    <w:rsid w:val="00B12954"/>
    <w:pPr>
      <w:outlineLvl w:val="2"/>
    </w:pPr>
    <w:rPr>
      <w:color w:val="F8C64B"/>
      <w:sz w:val="36"/>
    </w:rPr>
  </w:style>
  <w:style w:type="paragraph" w:styleId="Ttulo4">
    <w:name w:val="heading 4"/>
    <w:aliases w:val="tituloPantalla"/>
    <w:basedOn w:val="Normal"/>
    <w:next w:val="Normal"/>
    <w:link w:val="Ttulo4Car"/>
    <w:uiPriority w:val="9"/>
    <w:unhideWhenUsed/>
    <w:qFormat/>
    <w:rsid w:val="00B12954"/>
    <w:pPr>
      <w:keepNext/>
      <w:keepLines/>
      <w:spacing w:before="200" w:after="120"/>
      <w:outlineLvl w:val="3"/>
    </w:pPr>
    <w:rPr>
      <w:rFonts w:eastAsiaTheme="majorEastAsia" w:cstheme="majorBidi"/>
      <w:bCs/>
      <w:iCs/>
      <w:color w:val="F8C64B"/>
      <w:sz w:val="4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B12954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4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43F"/>
  </w:style>
  <w:style w:type="paragraph" w:styleId="Piedepgina">
    <w:name w:val="footer"/>
    <w:basedOn w:val="Normal"/>
    <w:link w:val="PiedepginaCar"/>
    <w:uiPriority w:val="99"/>
    <w:unhideWhenUsed/>
    <w:rsid w:val="00A614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43F"/>
  </w:style>
  <w:style w:type="character" w:customStyle="1" w:styleId="Ttulo1Car">
    <w:name w:val="Título 1 Car"/>
    <w:aliases w:val="TituloWBT Car"/>
    <w:basedOn w:val="Fuentedeprrafopredeter"/>
    <w:link w:val="Ttulo1"/>
    <w:uiPriority w:val="9"/>
    <w:rsid w:val="00B12954"/>
    <w:rPr>
      <w:rFonts w:ascii="Open Sans" w:hAnsi="Open Sans"/>
      <w:color w:val="F8C64B"/>
      <w:sz w:val="36"/>
    </w:rPr>
  </w:style>
  <w:style w:type="character" w:customStyle="1" w:styleId="Ttulo2Car">
    <w:name w:val="Título 2 Car"/>
    <w:aliases w:val="SubtituloWBT Car"/>
    <w:basedOn w:val="Fuentedeprrafopredeter"/>
    <w:link w:val="Ttulo2"/>
    <w:uiPriority w:val="9"/>
    <w:rsid w:val="00B12954"/>
    <w:rPr>
      <w:rFonts w:ascii="Open Sans" w:hAnsi="Open Sans"/>
      <w:color w:val="F8C64B"/>
      <w:sz w:val="28"/>
    </w:rPr>
  </w:style>
  <w:style w:type="character" w:customStyle="1" w:styleId="Ttulo3Car">
    <w:name w:val="Título 3 Car"/>
    <w:basedOn w:val="Fuentedeprrafopredeter"/>
    <w:link w:val="Ttulo3"/>
    <w:uiPriority w:val="9"/>
    <w:rsid w:val="00B12954"/>
    <w:rPr>
      <w:rFonts w:ascii="Open Sans" w:hAnsi="Open Sans"/>
      <w:color w:val="F8C64B"/>
      <w:sz w:val="36"/>
    </w:rPr>
  </w:style>
  <w:style w:type="character" w:customStyle="1" w:styleId="Ttulo4Car">
    <w:name w:val="Título 4 Car"/>
    <w:aliases w:val="tituloPantalla Car"/>
    <w:basedOn w:val="Fuentedeprrafopredeter"/>
    <w:link w:val="Ttulo4"/>
    <w:uiPriority w:val="9"/>
    <w:rsid w:val="00B12954"/>
    <w:rPr>
      <w:rFonts w:ascii="Open Sans" w:eastAsiaTheme="majorEastAsia" w:hAnsi="Open Sans" w:cstheme="majorBidi"/>
      <w:bCs/>
      <w:iCs/>
      <w:color w:val="F8C64B"/>
      <w:sz w:val="40"/>
    </w:rPr>
  </w:style>
  <w:style w:type="paragraph" w:styleId="Sinespaciado">
    <w:name w:val="No Spacing"/>
    <w:aliases w:val="Codigo"/>
    <w:link w:val="SinespaciadoCar"/>
    <w:uiPriority w:val="1"/>
    <w:qFormat/>
    <w:rsid w:val="00A85C5F"/>
    <w:pPr>
      <w:pBdr>
        <w:top w:val="dashed" w:sz="4" w:space="10" w:color="auto"/>
        <w:bottom w:val="dashed" w:sz="4" w:space="10" w:color="auto"/>
      </w:pBdr>
      <w:shd w:val="clear" w:color="auto" w:fill="404040" w:themeFill="text1" w:themeFillTint="BF"/>
      <w:spacing w:before="120" w:after="120" w:line="240" w:lineRule="auto"/>
    </w:pPr>
    <w:rPr>
      <w:rFonts w:ascii="Courier New" w:hAnsi="Courier New"/>
      <w:color w:val="FFFFFF" w:themeColor="background1"/>
    </w:rPr>
  </w:style>
  <w:style w:type="character" w:styleId="Textoennegrita">
    <w:name w:val="Strong"/>
    <w:aliases w:val="destacado"/>
    <w:basedOn w:val="Fuentedeprrafopredeter"/>
    <w:uiPriority w:val="22"/>
    <w:qFormat/>
    <w:rsid w:val="00706996"/>
    <w:rPr>
      <w:b/>
      <w:bCs/>
    </w:rPr>
  </w:style>
  <w:style w:type="paragraph" w:styleId="Prrafodelista">
    <w:name w:val="List Paragraph"/>
    <w:aliases w:val="destacadoPantalla"/>
    <w:basedOn w:val="Normal"/>
    <w:link w:val="PrrafodelistaCar"/>
    <w:uiPriority w:val="34"/>
    <w:qFormat/>
    <w:rsid w:val="00706996"/>
    <w:pPr>
      <w:pBdr>
        <w:top w:val="dotted" w:sz="12" w:space="5" w:color="074D89"/>
        <w:left w:val="dotted" w:sz="12" w:space="5" w:color="074D89"/>
        <w:bottom w:val="dotted" w:sz="12" w:space="5" w:color="074D89"/>
        <w:right w:val="dotted" w:sz="12" w:space="5" w:color="074D89"/>
      </w:pBdr>
      <w:contextualSpacing/>
    </w:pPr>
  </w:style>
  <w:style w:type="paragraph" w:customStyle="1" w:styleId="Listas">
    <w:name w:val="Listas"/>
    <w:basedOn w:val="Prrafodelista"/>
    <w:link w:val="ListasCar"/>
    <w:qFormat/>
    <w:rsid w:val="003E060B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/>
      <w:ind w:left="714" w:hanging="357"/>
    </w:pPr>
  </w:style>
  <w:style w:type="paragraph" w:customStyle="1" w:styleId="ListasSegundoNivel">
    <w:name w:val="ListasSegundoNivel"/>
    <w:basedOn w:val="Listas"/>
    <w:link w:val="ListasSegundoNivelCar"/>
    <w:qFormat/>
    <w:rsid w:val="006C5F54"/>
    <w:pPr>
      <w:numPr>
        <w:ilvl w:val="1"/>
      </w:numPr>
      <w:ind w:left="1434" w:hanging="357"/>
    </w:pPr>
  </w:style>
  <w:style w:type="character" w:customStyle="1" w:styleId="PrrafodelistaCar">
    <w:name w:val="Párrafo de lista Car"/>
    <w:aliases w:val="destacadoPantalla Car"/>
    <w:basedOn w:val="Fuentedeprrafopredeter"/>
    <w:link w:val="Prrafodelista"/>
    <w:uiPriority w:val="34"/>
    <w:rsid w:val="006C5F54"/>
    <w:rPr>
      <w:rFonts w:ascii="Verdana" w:hAnsi="Verdana"/>
      <w:color w:val="6F6F6F"/>
    </w:rPr>
  </w:style>
  <w:style w:type="character" w:customStyle="1" w:styleId="ListasCar">
    <w:name w:val="Listas Car"/>
    <w:basedOn w:val="PrrafodelistaCar"/>
    <w:link w:val="Listas"/>
    <w:rsid w:val="003E060B"/>
    <w:rPr>
      <w:rFonts w:ascii="Open Sans" w:hAnsi="Open Sans"/>
      <w:color w:val="6F6F6F"/>
    </w:rPr>
  </w:style>
  <w:style w:type="paragraph" w:customStyle="1" w:styleId="ListasTercerNivel">
    <w:name w:val="ListasTercerNivel"/>
    <w:basedOn w:val="Listas"/>
    <w:link w:val="ListasTercerNivelCar"/>
    <w:qFormat/>
    <w:rsid w:val="006C5F54"/>
    <w:pPr>
      <w:numPr>
        <w:ilvl w:val="2"/>
      </w:numPr>
      <w:ind w:left="2154" w:hanging="357"/>
    </w:pPr>
  </w:style>
  <w:style w:type="character" w:customStyle="1" w:styleId="ListasSegundoNivelCar">
    <w:name w:val="ListasSegundoNivel Car"/>
    <w:basedOn w:val="ListasCar"/>
    <w:link w:val="ListasSegundoNivel"/>
    <w:rsid w:val="006C5F54"/>
    <w:rPr>
      <w:rFonts w:ascii="Open Sans" w:hAnsi="Open Sans"/>
      <w:color w:val="6F6F6F"/>
    </w:rPr>
  </w:style>
  <w:style w:type="character" w:customStyle="1" w:styleId="ListasTercerNivelCar">
    <w:name w:val="ListasTercerNivel Car"/>
    <w:basedOn w:val="ListasCar"/>
    <w:link w:val="ListasTercerNivel"/>
    <w:rsid w:val="006C5F54"/>
    <w:rPr>
      <w:rFonts w:ascii="Open Sans" w:hAnsi="Open Sans"/>
      <w:color w:val="6F6F6F"/>
    </w:rPr>
  </w:style>
  <w:style w:type="paragraph" w:customStyle="1" w:styleId="ApartadoTitulo">
    <w:name w:val="Apartado_Titulo"/>
    <w:basedOn w:val="Normal"/>
    <w:next w:val="Normal"/>
    <w:autoRedefine/>
    <w:qFormat/>
    <w:rsid w:val="00B12954"/>
    <w:pPr>
      <w:spacing w:before="240" w:after="240" w:line="240" w:lineRule="auto"/>
      <w:jc w:val="both"/>
    </w:pPr>
    <w:rPr>
      <w:b/>
      <w:lang w:val="es-ES_tradnl"/>
    </w:rPr>
  </w:style>
  <w:style w:type="paragraph" w:customStyle="1" w:styleId="Apartado">
    <w:name w:val="Apartado"/>
    <w:basedOn w:val="Normal"/>
    <w:autoRedefine/>
    <w:qFormat/>
    <w:rsid w:val="00B12954"/>
    <w:pPr>
      <w:spacing w:after="120" w:line="240" w:lineRule="auto"/>
      <w:jc w:val="both"/>
    </w:pPr>
    <w:rPr>
      <w:lang w:val="es-ES_tradnl"/>
    </w:rPr>
  </w:style>
  <w:style w:type="paragraph" w:customStyle="1" w:styleId="punto">
    <w:name w:val="punto"/>
    <w:basedOn w:val="Prrafodelista"/>
    <w:autoRedefine/>
    <w:qFormat/>
    <w:rsid w:val="002A39ED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568" w:hanging="284"/>
      <w:contextualSpacing w:val="0"/>
      <w:jc w:val="both"/>
    </w:pPr>
    <w:rPr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BA558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BA5581"/>
    <w:rPr>
      <w:rFonts w:ascii="Verdana" w:hAnsi="Verdana"/>
      <w:i/>
      <w:iCs/>
      <w:color w:val="000000" w:themeColor="tex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BFB"/>
    <w:rPr>
      <w:rFonts w:ascii="Tahoma" w:hAnsi="Tahoma" w:cs="Tahoma"/>
      <w:color w:val="6F6F6F"/>
      <w:sz w:val="16"/>
      <w:szCs w:val="16"/>
    </w:rPr>
  </w:style>
  <w:style w:type="paragraph" w:customStyle="1" w:styleId="Puntos">
    <w:name w:val="Puntos"/>
    <w:basedOn w:val="Ttulo2"/>
    <w:link w:val="PuntosCar"/>
    <w:qFormat/>
    <w:rsid w:val="00FD1BFB"/>
    <w:pPr>
      <w:spacing w:after="0"/>
      <w:jc w:val="right"/>
    </w:pPr>
    <w:rPr>
      <w:sz w:val="24"/>
    </w:rPr>
  </w:style>
  <w:style w:type="character" w:customStyle="1" w:styleId="PuntosCar">
    <w:name w:val="Puntos Car"/>
    <w:basedOn w:val="Ttulo2Car"/>
    <w:link w:val="Puntos"/>
    <w:rsid w:val="00FD1BFB"/>
    <w:rPr>
      <w:rFonts w:ascii="Antonio" w:hAnsi="Antonio"/>
      <w:color w:val="074D89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2954"/>
    <w:rPr>
      <w:rFonts w:ascii="Open Sans" w:eastAsiaTheme="majorEastAsia" w:hAnsi="Open Sans" w:cstheme="majorBidi"/>
      <w:color w:val="000000" w:themeColor="text1"/>
    </w:rPr>
  </w:style>
  <w:style w:type="paragraph" w:styleId="NormalWeb">
    <w:name w:val="Normal (Web)"/>
    <w:basedOn w:val="Normal"/>
    <w:uiPriority w:val="99"/>
    <w:unhideWhenUsed/>
    <w:rsid w:val="00225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F73F29"/>
  </w:style>
  <w:style w:type="table" w:styleId="Tablaconcuadrcula">
    <w:name w:val="Table Grid"/>
    <w:basedOn w:val="Tablanormal"/>
    <w:uiPriority w:val="59"/>
    <w:rsid w:val="00F73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6">
    <w:name w:val="Grid Table 1 Light Accent 6"/>
    <w:basedOn w:val="Tablanormal"/>
    <w:uiPriority w:val="46"/>
    <w:rsid w:val="00F73F2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titulo2">
    <w:name w:val="Subtitulo 2"/>
    <w:basedOn w:val="Normal"/>
    <w:link w:val="Subtitulo2Car"/>
    <w:qFormat/>
    <w:rsid w:val="00B12954"/>
    <w:rPr>
      <w:color w:val="F8C64B"/>
      <w:lang w:eastAsia="es-ES"/>
    </w:rPr>
  </w:style>
  <w:style w:type="character" w:customStyle="1" w:styleId="Subtitulo2Car">
    <w:name w:val="Subtitulo 2 Car"/>
    <w:basedOn w:val="Fuentedeprrafopredeter"/>
    <w:link w:val="Subtitulo2"/>
    <w:rsid w:val="00B12954"/>
    <w:rPr>
      <w:rFonts w:ascii="Open Sans" w:hAnsi="Open Sans"/>
      <w:color w:val="F8C64B"/>
      <w:lang w:eastAsia="es-ES"/>
    </w:rPr>
  </w:style>
  <w:style w:type="character" w:customStyle="1" w:styleId="SinespaciadoCar">
    <w:name w:val="Sin espaciado Car"/>
    <w:aliases w:val="Codigo Car"/>
    <w:basedOn w:val="Fuentedeprrafopredeter"/>
    <w:link w:val="Sinespaciado"/>
    <w:uiPriority w:val="1"/>
    <w:rsid w:val="00A85C5F"/>
    <w:rPr>
      <w:rFonts w:ascii="Courier New" w:hAnsi="Courier New"/>
      <w:color w:val="FFFFFF" w:themeColor="background1"/>
      <w:shd w:val="clear" w:color="auto" w:fill="404040" w:themeFill="text1" w:themeFillTint="BF"/>
    </w:rPr>
  </w:style>
  <w:style w:type="paragraph" w:customStyle="1" w:styleId="TITULOPORTADA">
    <w:name w:val="TITULO PORTADA"/>
    <w:basedOn w:val="Ttulo1"/>
    <w:link w:val="TITULOPORTADACar"/>
    <w:qFormat/>
    <w:rsid w:val="00C073AF"/>
    <w:rPr>
      <w:b/>
      <w:color w:val="FFFFFF" w:themeColor="background1"/>
      <w:sz w:val="56"/>
      <w:szCs w:val="56"/>
    </w:rPr>
  </w:style>
  <w:style w:type="paragraph" w:customStyle="1" w:styleId="Subtituloportada">
    <w:name w:val="Subtitulo portada"/>
    <w:basedOn w:val="Ttulo1"/>
    <w:link w:val="SubtituloportadaCar"/>
    <w:qFormat/>
    <w:rsid w:val="00B12954"/>
    <w:rPr>
      <w:b/>
      <w:i/>
      <w:color w:val="FFFFFF" w:themeColor="background1"/>
      <w:sz w:val="44"/>
      <w:szCs w:val="44"/>
    </w:rPr>
  </w:style>
  <w:style w:type="character" w:customStyle="1" w:styleId="TITULOPORTADACar">
    <w:name w:val="TITULO PORTADA Car"/>
    <w:basedOn w:val="Ttulo1Car"/>
    <w:link w:val="TITULOPORTADA"/>
    <w:rsid w:val="00C073AF"/>
    <w:rPr>
      <w:rFonts w:ascii="Antonio" w:hAnsi="Antonio"/>
      <w:b/>
      <w:color w:val="FFFFFF" w:themeColor="background1"/>
      <w:sz w:val="56"/>
      <w:szCs w:val="56"/>
    </w:rPr>
  </w:style>
  <w:style w:type="paragraph" w:customStyle="1" w:styleId="UF-Portada">
    <w:name w:val="UF- Portada"/>
    <w:basedOn w:val="Ttulo1"/>
    <w:link w:val="UF-PortadaCar"/>
    <w:qFormat/>
    <w:rsid w:val="00C073AF"/>
    <w:rPr>
      <w:b/>
      <w:color w:val="FFFFFF" w:themeColor="background1"/>
      <w:sz w:val="28"/>
      <w:szCs w:val="28"/>
    </w:rPr>
  </w:style>
  <w:style w:type="character" w:customStyle="1" w:styleId="SubtituloportadaCar">
    <w:name w:val="Subtitulo portada Car"/>
    <w:basedOn w:val="Ttulo1Car"/>
    <w:link w:val="Subtituloportada"/>
    <w:rsid w:val="00B12954"/>
    <w:rPr>
      <w:rFonts w:ascii="Open Sans" w:hAnsi="Open Sans"/>
      <w:b/>
      <w:i/>
      <w:color w:val="FFFFFF" w:themeColor="background1"/>
      <w:sz w:val="44"/>
      <w:szCs w:val="44"/>
    </w:rPr>
  </w:style>
  <w:style w:type="character" w:customStyle="1" w:styleId="UF-PortadaCar">
    <w:name w:val="UF- Portada Car"/>
    <w:basedOn w:val="Ttulo1Car"/>
    <w:link w:val="UF-Portada"/>
    <w:rsid w:val="00C073AF"/>
    <w:rPr>
      <w:rFonts w:ascii="Antonio" w:hAnsi="Antonio"/>
      <w:b/>
      <w:color w:val="FFFFFF" w:themeColor="background1"/>
      <w:sz w:val="28"/>
      <w:szCs w:val="28"/>
    </w:rPr>
  </w:style>
  <w:style w:type="paragraph" w:customStyle="1" w:styleId="Cabecera">
    <w:name w:val="Cabecera"/>
    <w:basedOn w:val="Normal"/>
    <w:link w:val="CabeceraCar"/>
    <w:qFormat/>
    <w:rsid w:val="002A39ED"/>
    <w:pPr>
      <w:spacing w:before="240" w:after="360"/>
    </w:pPr>
    <w:rPr>
      <w:color w:val="F8C64B"/>
      <w:sz w:val="36"/>
      <w:szCs w:val="28"/>
    </w:rPr>
  </w:style>
  <w:style w:type="paragraph" w:customStyle="1" w:styleId="cabeceraLeft">
    <w:name w:val="cabeceraLeft"/>
    <w:basedOn w:val="Ttulo2"/>
    <w:link w:val="cabeceraLeftCar"/>
    <w:qFormat/>
    <w:rsid w:val="00B12954"/>
    <w:pPr>
      <w:jc w:val="right"/>
    </w:pPr>
    <w:rPr>
      <w:sz w:val="24"/>
      <w:szCs w:val="24"/>
      <w:shd w:val="clear" w:color="auto" w:fill="FFFFFF"/>
    </w:rPr>
  </w:style>
  <w:style w:type="character" w:customStyle="1" w:styleId="CabeceraCar">
    <w:name w:val="Cabecera Car"/>
    <w:basedOn w:val="Fuentedeprrafopredeter"/>
    <w:link w:val="Cabecera"/>
    <w:rsid w:val="002A39ED"/>
    <w:rPr>
      <w:rFonts w:ascii="Open Sans" w:hAnsi="Open Sans"/>
      <w:color w:val="F8C64B"/>
      <w:sz w:val="36"/>
      <w:szCs w:val="28"/>
    </w:rPr>
  </w:style>
  <w:style w:type="character" w:customStyle="1" w:styleId="cabeceraLeftCar">
    <w:name w:val="cabeceraLeft Car"/>
    <w:basedOn w:val="Ttulo2Car"/>
    <w:link w:val="cabeceraLeft"/>
    <w:rsid w:val="00B12954"/>
    <w:rPr>
      <w:rFonts w:ascii="Open Sans" w:hAnsi="Open Sans"/>
      <w:color w:val="F8C64B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98079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98079C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B12954"/>
    <w:rPr>
      <w:rFonts w:ascii="Open Sans" w:hAnsi="Open Sans"/>
      <w:color w:val="F8C64B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A7880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726128"/>
  </w:style>
  <w:style w:type="paragraph" w:styleId="TtuloTDC">
    <w:name w:val="TOC Heading"/>
    <w:basedOn w:val="Ttulo1"/>
    <w:next w:val="Normal"/>
    <w:uiPriority w:val="39"/>
    <w:unhideWhenUsed/>
    <w:qFormat/>
    <w:rsid w:val="00921542"/>
    <w:pPr>
      <w:keepNext/>
      <w:keepLines/>
      <w:tabs>
        <w:tab w:val="clear" w:pos="4252"/>
        <w:tab w:val="clear" w:pos="8504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Revisin">
    <w:name w:val="Revision"/>
    <w:hidden/>
    <w:uiPriority w:val="99"/>
    <w:semiHidden/>
    <w:rsid w:val="00D877F0"/>
    <w:pPr>
      <w:spacing w:after="0" w:line="240" w:lineRule="auto"/>
    </w:pPr>
    <w:rPr>
      <w:rFonts w:ascii="Open Sans" w:hAnsi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180"/>
          <w:marBottom w:val="180"/>
          <w:divBdr>
            <w:top w:val="dashed" w:sz="6" w:space="8" w:color="92B3C7"/>
            <w:left w:val="none" w:sz="0" w:space="0" w:color="auto"/>
            <w:bottom w:val="dashed" w:sz="6" w:space="8" w:color="92B3C7"/>
            <w:right w:val="none" w:sz="0" w:space="0" w:color="auto"/>
          </w:divBdr>
        </w:div>
      </w:divsChild>
    </w:div>
    <w:div w:id="181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28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436">
          <w:marLeft w:val="0"/>
          <w:marRight w:val="0"/>
          <w:marTop w:val="300"/>
          <w:marBottom w:val="300"/>
          <w:divBdr>
            <w:top w:val="dashed" w:sz="6" w:space="8" w:color="FF8C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0889">
          <w:marLeft w:val="0"/>
          <w:marRight w:val="0"/>
          <w:marTop w:val="300"/>
          <w:marBottom w:val="300"/>
          <w:divBdr>
            <w:top w:val="dashed" w:sz="6" w:space="0" w:color="FF8C00"/>
            <w:left w:val="none" w:sz="0" w:space="0" w:color="auto"/>
            <w:bottom w:val="dashed" w:sz="6" w:space="0" w:color="FF8C00"/>
            <w:right w:val="none" w:sz="0" w:space="0" w:color="auto"/>
          </w:divBdr>
        </w:div>
        <w:div w:id="1212692171">
          <w:marLeft w:val="0"/>
          <w:marRight w:val="0"/>
          <w:marTop w:val="300"/>
          <w:marBottom w:val="300"/>
          <w:divBdr>
            <w:top w:val="dashed" w:sz="6" w:space="8" w:color="FF8C00"/>
            <w:left w:val="none" w:sz="0" w:space="0" w:color="auto"/>
            <w:bottom w:val="dashed" w:sz="6" w:space="8" w:color="FF8C00"/>
            <w:right w:val="none" w:sz="0" w:space="0" w:color="auto"/>
          </w:divBdr>
        </w:div>
      </w:divsChild>
    </w:div>
    <w:div w:id="2754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1517">
          <w:marLeft w:val="0"/>
          <w:marRight w:val="0"/>
          <w:marTop w:val="180"/>
          <w:marBottom w:val="180"/>
          <w:divBdr>
            <w:top w:val="dashed" w:sz="6" w:space="8" w:color="FFFFFF"/>
            <w:left w:val="none" w:sz="0" w:space="0" w:color="auto"/>
            <w:bottom w:val="dashed" w:sz="6" w:space="8" w:color="FFFFFF"/>
            <w:right w:val="none" w:sz="0" w:space="0" w:color="auto"/>
          </w:divBdr>
        </w:div>
        <w:div w:id="1742365868">
          <w:marLeft w:val="0"/>
          <w:marRight w:val="0"/>
          <w:marTop w:val="180"/>
          <w:marBottom w:val="180"/>
          <w:divBdr>
            <w:top w:val="dashed" w:sz="6" w:space="8" w:color="FFFFFF"/>
            <w:left w:val="none" w:sz="0" w:space="0" w:color="auto"/>
            <w:bottom w:val="dashed" w:sz="6" w:space="8" w:color="FFFFFF"/>
            <w:right w:val="none" w:sz="0" w:space="0" w:color="auto"/>
          </w:divBdr>
        </w:div>
        <w:div w:id="1007563669">
          <w:marLeft w:val="0"/>
          <w:marRight w:val="0"/>
          <w:marTop w:val="180"/>
          <w:marBottom w:val="180"/>
          <w:divBdr>
            <w:top w:val="dashed" w:sz="6" w:space="8" w:color="FFFFFF"/>
            <w:left w:val="none" w:sz="0" w:space="0" w:color="auto"/>
            <w:bottom w:val="dashed" w:sz="6" w:space="8" w:color="FFFFFF"/>
            <w:right w:val="none" w:sz="0" w:space="0" w:color="auto"/>
          </w:divBdr>
        </w:div>
        <w:div w:id="1974367084">
          <w:marLeft w:val="0"/>
          <w:marRight w:val="0"/>
          <w:marTop w:val="180"/>
          <w:marBottom w:val="180"/>
          <w:divBdr>
            <w:top w:val="dashed" w:sz="6" w:space="8" w:color="FFFFFF"/>
            <w:left w:val="none" w:sz="0" w:space="0" w:color="auto"/>
            <w:bottom w:val="dashed" w:sz="6" w:space="8" w:color="FFFFFF"/>
            <w:right w:val="none" w:sz="0" w:space="0" w:color="auto"/>
          </w:divBdr>
        </w:div>
      </w:divsChild>
    </w:div>
    <w:div w:id="6920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1830">
          <w:marLeft w:val="0"/>
          <w:marRight w:val="0"/>
          <w:marTop w:val="180"/>
          <w:marBottom w:val="180"/>
          <w:divBdr>
            <w:top w:val="dashed" w:sz="6" w:space="8" w:color="FFFFFF"/>
            <w:left w:val="none" w:sz="0" w:space="0" w:color="auto"/>
            <w:bottom w:val="dashed" w:sz="6" w:space="8" w:color="FFFFFF"/>
            <w:right w:val="none" w:sz="0" w:space="0" w:color="auto"/>
          </w:divBdr>
        </w:div>
        <w:div w:id="1212615135">
          <w:marLeft w:val="0"/>
          <w:marRight w:val="0"/>
          <w:marTop w:val="180"/>
          <w:marBottom w:val="180"/>
          <w:divBdr>
            <w:top w:val="dashed" w:sz="6" w:space="8" w:color="FFFFFF"/>
            <w:left w:val="none" w:sz="0" w:space="0" w:color="auto"/>
            <w:bottom w:val="dashed" w:sz="6" w:space="8" w:color="FFFFFF"/>
            <w:right w:val="none" w:sz="0" w:space="0" w:color="auto"/>
          </w:divBdr>
        </w:div>
      </w:divsChild>
    </w:div>
    <w:div w:id="790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8775">
          <w:marLeft w:val="0"/>
          <w:marRight w:val="0"/>
          <w:marTop w:val="180"/>
          <w:marBottom w:val="180"/>
          <w:divBdr>
            <w:top w:val="dashed" w:sz="6" w:space="8" w:color="FFFFFF"/>
            <w:left w:val="none" w:sz="0" w:space="0" w:color="auto"/>
            <w:bottom w:val="dashed" w:sz="6" w:space="8" w:color="FFFFFF"/>
            <w:right w:val="none" w:sz="0" w:space="0" w:color="auto"/>
          </w:divBdr>
        </w:div>
      </w:divsChild>
    </w:div>
    <w:div w:id="9742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71378">
          <w:marLeft w:val="0"/>
          <w:marRight w:val="0"/>
          <w:marTop w:val="180"/>
          <w:marBottom w:val="180"/>
          <w:divBdr>
            <w:top w:val="dashed" w:sz="6" w:space="8" w:color="92B3C7"/>
            <w:left w:val="none" w:sz="0" w:space="0" w:color="auto"/>
            <w:bottom w:val="dashed" w:sz="6" w:space="8" w:color="92B3C7"/>
            <w:right w:val="none" w:sz="0" w:space="0" w:color="auto"/>
          </w:divBdr>
        </w:div>
      </w:divsChild>
    </w:div>
    <w:div w:id="11790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43133">
          <w:marLeft w:val="0"/>
          <w:marRight w:val="0"/>
          <w:marTop w:val="180"/>
          <w:marBottom w:val="180"/>
          <w:divBdr>
            <w:top w:val="dashed" w:sz="6" w:space="8" w:color="92B3C7"/>
            <w:left w:val="none" w:sz="0" w:space="0" w:color="auto"/>
            <w:bottom w:val="dashed" w:sz="6" w:space="8" w:color="92B3C7"/>
            <w:right w:val="none" w:sz="0" w:space="0" w:color="auto"/>
          </w:divBdr>
        </w:div>
      </w:divsChild>
    </w:div>
    <w:div w:id="12003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90672">
          <w:marLeft w:val="0"/>
          <w:marRight w:val="0"/>
          <w:marTop w:val="180"/>
          <w:marBottom w:val="180"/>
          <w:divBdr>
            <w:top w:val="dashed" w:sz="6" w:space="8" w:color="92B3C7"/>
            <w:left w:val="none" w:sz="0" w:space="0" w:color="auto"/>
            <w:bottom w:val="dashed" w:sz="6" w:space="8" w:color="92B3C7"/>
            <w:right w:val="none" w:sz="0" w:space="0" w:color="auto"/>
          </w:divBdr>
        </w:div>
      </w:divsChild>
    </w:div>
    <w:div w:id="12406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805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2693">
          <w:marLeft w:val="0"/>
          <w:marRight w:val="0"/>
          <w:marTop w:val="300"/>
          <w:marBottom w:val="300"/>
          <w:divBdr>
            <w:top w:val="dashed" w:sz="6" w:space="0" w:color="FF8C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959">
          <w:marLeft w:val="0"/>
          <w:marRight w:val="0"/>
          <w:marTop w:val="300"/>
          <w:marBottom w:val="300"/>
          <w:divBdr>
            <w:top w:val="dashed" w:sz="6" w:space="0" w:color="FF8C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146">
          <w:marLeft w:val="0"/>
          <w:marRight w:val="0"/>
          <w:marTop w:val="300"/>
          <w:marBottom w:val="300"/>
          <w:divBdr>
            <w:top w:val="dashed" w:sz="6" w:space="0" w:color="FF8C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5756">
          <w:marLeft w:val="0"/>
          <w:marRight w:val="0"/>
          <w:marTop w:val="300"/>
          <w:marBottom w:val="300"/>
          <w:divBdr>
            <w:top w:val="dashed" w:sz="6" w:space="0" w:color="FF8C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031">
          <w:marLeft w:val="0"/>
          <w:marRight w:val="0"/>
          <w:marTop w:val="300"/>
          <w:marBottom w:val="300"/>
          <w:divBdr>
            <w:top w:val="dashed" w:sz="6" w:space="8" w:color="FF8C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08024">
          <w:marLeft w:val="0"/>
          <w:marRight w:val="0"/>
          <w:marTop w:val="300"/>
          <w:marBottom w:val="300"/>
          <w:divBdr>
            <w:top w:val="dashed" w:sz="6" w:space="8" w:color="FF8C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1544">
          <w:marLeft w:val="0"/>
          <w:marRight w:val="0"/>
          <w:marTop w:val="300"/>
          <w:marBottom w:val="300"/>
          <w:divBdr>
            <w:top w:val="dashed" w:sz="6" w:space="8" w:color="FF8C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8904">
          <w:marLeft w:val="0"/>
          <w:marRight w:val="0"/>
          <w:marTop w:val="300"/>
          <w:marBottom w:val="300"/>
          <w:divBdr>
            <w:top w:val="dashed" w:sz="6" w:space="8" w:color="FF8C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5" w:color="FF0000"/>
            <w:right w:val="none" w:sz="0" w:space="0" w:color="auto"/>
          </w:divBdr>
        </w:div>
        <w:div w:id="605694818">
          <w:marLeft w:val="225"/>
          <w:marRight w:val="37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0080C0"/>
                <w:right w:val="none" w:sz="0" w:space="0" w:color="auto"/>
              </w:divBdr>
            </w:div>
          </w:divsChild>
        </w:div>
      </w:divsChild>
    </w:div>
    <w:div w:id="16973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5" w:color="FF0000"/>
            <w:right w:val="none" w:sz="0" w:space="0" w:color="auto"/>
          </w:divBdr>
        </w:div>
        <w:div w:id="1134519699">
          <w:marLeft w:val="225"/>
          <w:marRight w:val="37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0080C0"/>
                <w:right w:val="none" w:sz="0" w:space="0" w:color="auto"/>
              </w:divBdr>
            </w:div>
          </w:divsChild>
        </w:div>
      </w:divsChild>
    </w:div>
    <w:div w:id="18859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849">
          <w:marLeft w:val="0"/>
          <w:marRight w:val="0"/>
          <w:marTop w:val="180"/>
          <w:marBottom w:val="180"/>
          <w:divBdr>
            <w:top w:val="dashed" w:sz="6" w:space="8" w:color="FFFFFF"/>
            <w:left w:val="none" w:sz="0" w:space="0" w:color="auto"/>
            <w:bottom w:val="dashed" w:sz="6" w:space="8" w:color="FFFFFF"/>
            <w:right w:val="none" w:sz="0" w:space="0" w:color="auto"/>
          </w:divBdr>
        </w:div>
      </w:divsChild>
    </w:div>
    <w:div w:id="19274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2080">
          <w:marLeft w:val="0"/>
          <w:marRight w:val="0"/>
          <w:marTop w:val="0"/>
          <w:marBottom w:val="0"/>
          <w:divBdr>
            <w:top w:val="single" w:sz="6" w:space="0" w:color="00204C"/>
            <w:left w:val="single" w:sz="6" w:space="0" w:color="00204C"/>
            <w:bottom w:val="single" w:sz="24" w:space="0" w:color="00204C"/>
            <w:right w:val="single" w:sz="6" w:space="0" w:color="00204C"/>
          </w:divBdr>
        </w:div>
      </w:divsChild>
    </w:div>
    <w:div w:id="21449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PRODUCCION\INV_Inversion_TED\INV_ES15013_CAP_ISC_2\03_MEDIOS\ejemplo%20descargable%20tema%20pdf%20y%20word\plantilla_tema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8B0F2-BC61-4C50-AEC7-9C296D08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plantilla_temas.dotx</Template>
  <TotalTime>1</TotalTime>
  <Pages>4</Pages>
  <Words>34</Words>
  <Characters>187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Mayor, Eusebio</dc:creator>
  <cp:lastModifiedBy>CARLOS TEVAR CASES</cp:lastModifiedBy>
  <cp:revision>4</cp:revision>
  <cp:lastPrinted>2019-08-27T18:01:00Z</cp:lastPrinted>
  <dcterms:created xsi:type="dcterms:W3CDTF">2020-04-06T15:51:00Z</dcterms:created>
  <dcterms:modified xsi:type="dcterms:W3CDTF">2020-04-06T16:40:00Z</dcterms:modified>
</cp:coreProperties>
</file>